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B2F" w:rsidRPr="00C32882" w:rsidRDefault="00E10B2F" w:rsidP="00E10B2F">
      <w:pPr>
        <w:jc w:val="center"/>
        <w:rPr>
          <w:b/>
          <w:caps/>
          <w:sz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C32882">
        <w:rPr>
          <w:b/>
          <w:caps/>
          <w:sz w:val="28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EXPERT@S MEDIEVALISTAS: plantilla de evaluación</w:t>
      </w:r>
    </w:p>
    <w:tbl>
      <w:tblPr>
        <w:tblW w:w="1062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20"/>
        <w:gridCol w:w="2625"/>
        <w:gridCol w:w="4510"/>
        <w:gridCol w:w="391"/>
        <w:gridCol w:w="391"/>
        <w:gridCol w:w="391"/>
        <w:gridCol w:w="392"/>
      </w:tblGrid>
      <w:tr w:rsidR="003B117C" w:rsidTr="003B117C">
        <w:tblPrEx>
          <w:tblCellMar>
            <w:top w:w="0" w:type="dxa"/>
            <w:bottom w:w="0" w:type="dxa"/>
          </w:tblCellMar>
        </w:tblPrEx>
        <w:tc>
          <w:tcPr>
            <w:tcW w:w="9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061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1265" w:rsidRPr="003B117C" w:rsidRDefault="003A2D4B" w:rsidP="00C32882">
            <w:pPr>
              <w:spacing w:after="0"/>
              <w:jc w:val="center"/>
              <w:rPr>
                <w:color w:val="FFFFFF" w:themeColor="background1"/>
                <w:sz w:val="20"/>
              </w:rPr>
            </w:pPr>
            <w:r w:rsidRPr="003B117C">
              <w:rPr>
                <w:color w:val="FFFFFF" w:themeColor="background1"/>
                <w:sz w:val="20"/>
              </w:rPr>
              <w:t xml:space="preserve">4 = EXCELENTE     3= BIEN       2 = </w:t>
            </w:r>
            <w:r w:rsidR="002123F0" w:rsidRPr="003B117C">
              <w:rPr>
                <w:color w:val="FFFFFF" w:themeColor="background1"/>
                <w:sz w:val="20"/>
              </w:rPr>
              <w:t>ACEPTABLE</w:t>
            </w:r>
            <w:r w:rsidRPr="003B117C">
              <w:rPr>
                <w:color w:val="FFFFFF" w:themeColor="background1"/>
                <w:sz w:val="20"/>
              </w:rPr>
              <w:t xml:space="preserve">      1= </w:t>
            </w:r>
            <w:r w:rsidR="002123F0" w:rsidRPr="003B117C">
              <w:rPr>
                <w:color w:val="FFFFFF" w:themeColor="background1"/>
                <w:sz w:val="20"/>
              </w:rPr>
              <w:t>ESCASO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061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1265" w:rsidRPr="003B117C" w:rsidRDefault="002123F0" w:rsidP="00C32882">
            <w:pPr>
              <w:spacing w:after="0"/>
              <w:jc w:val="center"/>
              <w:rPr>
                <w:color w:val="FFFFFF" w:themeColor="background1"/>
              </w:rPr>
            </w:pPr>
            <w:r w:rsidRPr="003B117C">
              <w:rPr>
                <w:color w:val="FFFFFF" w:themeColor="background1"/>
              </w:rPr>
              <w:t>1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061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1265" w:rsidRPr="003B117C" w:rsidRDefault="002123F0" w:rsidP="00C32882">
            <w:pPr>
              <w:spacing w:after="0"/>
              <w:jc w:val="center"/>
              <w:rPr>
                <w:color w:val="FFFFFF" w:themeColor="background1"/>
              </w:rPr>
            </w:pPr>
            <w:r w:rsidRPr="003B117C">
              <w:rPr>
                <w:color w:val="FFFFFF" w:themeColor="background1"/>
              </w:rPr>
              <w:t>2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061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1265" w:rsidRPr="003B117C" w:rsidRDefault="002123F0" w:rsidP="00C32882">
            <w:pPr>
              <w:spacing w:after="0"/>
              <w:jc w:val="center"/>
              <w:rPr>
                <w:color w:val="FFFFFF" w:themeColor="background1"/>
              </w:rPr>
            </w:pPr>
            <w:r w:rsidRPr="003B117C">
              <w:rPr>
                <w:color w:val="FFFFFF" w:themeColor="background1"/>
              </w:rPr>
              <w:t>3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061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1265" w:rsidRPr="003B117C" w:rsidRDefault="002123F0" w:rsidP="00C32882">
            <w:pPr>
              <w:spacing w:after="0"/>
              <w:jc w:val="center"/>
              <w:rPr>
                <w:color w:val="FFFFFF" w:themeColor="background1"/>
              </w:rPr>
            </w:pPr>
            <w:r w:rsidRPr="003B117C">
              <w:rPr>
                <w:color w:val="FFFFFF" w:themeColor="background1"/>
              </w:rPr>
              <w:t>4</w:t>
            </w:r>
          </w:p>
        </w:tc>
      </w:tr>
      <w:tr w:rsidR="00C31265" w:rsidTr="003B117C">
        <w:tblPrEx>
          <w:tblCellMar>
            <w:top w:w="0" w:type="dxa"/>
            <w:bottom w:w="0" w:type="dxa"/>
          </w:tblCellMar>
        </w:tblPrEx>
        <w:tc>
          <w:tcPr>
            <w:tcW w:w="106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72B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1265" w:rsidRPr="00892FED" w:rsidRDefault="003A2D4B" w:rsidP="00C32882">
            <w:pPr>
              <w:spacing w:after="0"/>
              <w:rPr>
                <w:b/>
              </w:rPr>
            </w:pPr>
            <w:r w:rsidRPr="00892FED">
              <w:rPr>
                <w:b/>
              </w:rPr>
              <w:t xml:space="preserve">1. </w:t>
            </w:r>
            <w:r w:rsidR="00D16333" w:rsidRPr="00892FED">
              <w:rPr>
                <w:b/>
              </w:rPr>
              <w:t>IMPRESIÓN GENERAL</w:t>
            </w:r>
          </w:p>
        </w:tc>
      </w:tr>
      <w:tr w:rsidR="00C31265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1265" w:rsidRPr="00892FED" w:rsidRDefault="00D16333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OBJETIVO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1265" w:rsidRDefault="00D16333" w:rsidP="00C32882">
            <w:pPr>
              <w:spacing w:after="0"/>
            </w:pPr>
            <w:r>
              <w:t>El trabajo cumple el objetivo de transmitir información de forma amena.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1265" w:rsidRDefault="00C31265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1265" w:rsidRDefault="00C31265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1265" w:rsidRDefault="00C31265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1265" w:rsidRDefault="00C31265" w:rsidP="00C32882">
            <w:pPr>
              <w:spacing w:after="0"/>
            </w:pPr>
          </w:p>
        </w:tc>
      </w:tr>
      <w:tr w:rsidR="00D16333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Pr="00892FED" w:rsidRDefault="00D16333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CONDICIONES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  <w:r>
              <w:t>El trabajo se ajusta a lo que se pedía:</w:t>
            </w:r>
            <w:r>
              <w:t xml:space="preserve"> 3-6 minutos de grabación, póster.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</w:tr>
      <w:tr w:rsidR="00892FED" w:rsidTr="005D0E27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IMPRESIÓN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La primera impresión es de un trabajo bien preparado que funciona.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892FED" w:rsidTr="005D0E27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5F497A" w:themeColor="accent4" w:themeShade="BF"/>
              </w:rPr>
            </w:pP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Engancha, es ameno y tiene ritmo.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E10B2F" w:rsidTr="00892FED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72B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Pr="00892FED" w:rsidRDefault="00E10B2F" w:rsidP="00C32882">
            <w:pPr>
              <w:spacing w:after="0"/>
              <w:rPr>
                <w:b/>
              </w:rPr>
            </w:pPr>
            <w:r w:rsidRPr="00892FED">
              <w:rPr>
                <w:b/>
              </w:rPr>
              <w:t xml:space="preserve">2. VOZ – </w:t>
            </w:r>
            <w:r w:rsidR="00892FED" w:rsidRPr="00892FED">
              <w:rPr>
                <w:sz w:val="20"/>
              </w:rPr>
              <w:t>VALORACIÓN INDIVIDUAL (1-4)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72B9"/>
          </w:tcPr>
          <w:p w:rsidR="00E10B2F" w:rsidRDefault="00E10B2F" w:rsidP="00C32882">
            <w:pPr>
              <w:spacing w:after="0"/>
            </w:pPr>
            <w:r>
              <w:t xml:space="preserve">1. </w:t>
            </w:r>
            <w:r>
              <w:t>NOMBRE ALUMNO/A:</w:t>
            </w:r>
          </w:p>
          <w:p w:rsidR="00E10B2F" w:rsidRDefault="00E10B2F" w:rsidP="00C32882">
            <w:pPr>
              <w:spacing w:after="0"/>
            </w:pPr>
            <w:r>
              <w:t xml:space="preserve">2. </w:t>
            </w:r>
            <w:r>
              <w:t>NOMBRE ALUMNO/A:</w:t>
            </w:r>
          </w:p>
          <w:p w:rsidR="00E10B2F" w:rsidRDefault="00E10B2F" w:rsidP="00C32882">
            <w:pPr>
              <w:spacing w:after="0"/>
            </w:pPr>
            <w:r>
              <w:t xml:space="preserve">3. </w:t>
            </w:r>
            <w:r>
              <w:t>NOMBRE ALUMNO/A:</w:t>
            </w:r>
          </w:p>
          <w:p w:rsidR="00E10B2F" w:rsidRDefault="00E10B2F" w:rsidP="00C32882">
            <w:pPr>
              <w:spacing w:after="0"/>
            </w:pPr>
            <w:r>
              <w:t xml:space="preserve">4. </w:t>
            </w:r>
            <w:r>
              <w:t>NOMBRE ALUMNO/A: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72B9"/>
            <w:vAlign w:val="center"/>
          </w:tcPr>
          <w:p w:rsidR="00E10B2F" w:rsidRDefault="00E10B2F" w:rsidP="00C32882">
            <w:pPr>
              <w:spacing w:after="0"/>
              <w:jc w:val="center"/>
            </w:pPr>
            <w:r>
              <w:t>1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72B9"/>
            <w:vAlign w:val="center"/>
          </w:tcPr>
          <w:p w:rsidR="00E10B2F" w:rsidRDefault="00E10B2F" w:rsidP="00C32882">
            <w:pPr>
              <w:spacing w:after="0"/>
              <w:jc w:val="center"/>
            </w:pPr>
            <w:r>
              <w:t>2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72B9"/>
            <w:vAlign w:val="center"/>
          </w:tcPr>
          <w:p w:rsidR="00E10B2F" w:rsidRDefault="00E10B2F" w:rsidP="00C32882">
            <w:pPr>
              <w:spacing w:after="0"/>
              <w:jc w:val="center"/>
            </w:pPr>
            <w:r>
              <w:t>3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72B9"/>
            <w:vAlign w:val="center"/>
          </w:tcPr>
          <w:p w:rsidR="00E10B2F" w:rsidRDefault="00E10B2F" w:rsidP="00C32882">
            <w:pPr>
              <w:spacing w:after="0"/>
              <w:jc w:val="center"/>
            </w:pPr>
            <w:r>
              <w:t>4</w:t>
            </w:r>
          </w:p>
        </w:tc>
      </w:tr>
      <w:tr w:rsidR="00D16333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Pr="00892FED" w:rsidRDefault="00E04E28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 xml:space="preserve">VOCALIZACIÓN 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  <w:r>
              <w:t>Ha pronunciado y vocalizado</w:t>
            </w:r>
            <w:r w:rsidR="00E10B2F">
              <w:t xml:space="preserve"> correctamente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</w:tr>
      <w:tr w:rsidR="00E10B2F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Pr="00892FED" w:rsidRDefault="00E04E28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ENTONACIÓN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  <w:r>
              <w:t>La entonación ha sido adecuada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</w:tr>
      <w:tr w:rsidR="00E10B2F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Pr="00892FED" w:rsidRDefault="00E04E28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LENGUAJE NO VERBAL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  <w:r>
              <w:t>Los gestos han complementado el discurso oral de forma convincente.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</w:tr>
      <w:tr w:rsidR="00D16333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Pr="00892FED" w:rsidRDefault="00E04E28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TONO Y VOLUMEN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  <w:r>
              <w:t>El to</w:t>
            </w:r>
            <w:r w:rsidR="00E10B2F">
              <w:t>no y volumen han sido adecuados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</w:tr>
      <w:tr w:rsidR="00D16333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Pr="00892FED" w:rsidRDefault="00E04E28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 xml:space="preserve">VELOCIDAD 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  <w:r>
              <w:t>Ha hablado a una velocidad adecuada: ni demas</w:t>
            </w:r>
            <w:r w:rsidR="00E10B2F">
              <w:t>iado deprisa ni demasiado lento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</w:tr>
      <w:tr w:rsidR="00D16333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Pr="00892FED" w:rsidRDefault="00E04E28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 xml:space="preserve">SILENCIOS 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  <w:r>
              <w:t>Ha hec</w:t>
            </w:r>
            <w:r w:rsidR="00E10B2F">
              <w:t>ho un buen uso de los silencios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</w:tr>
      <w:tr w:rsidR="00D16333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Pr="00892FED" w:rsidRDefault="00E04E28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EXPRESIVIDAD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E10B2F" w:rsidP="00C32882">
            <w:pPr>
              <w:spacing w:after="0"/>
            </w:pPr>
            <w:r>
              <w:t>En general su intervención ha sido expresiva y adecuada.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</w:p>
        </w:tc>
      </w:tr>
      <w:tr w:rsidR="00D16333" w:rsidTr="003B117C">
        <w:tblPrEx>
          <w:tblCellMar>
            <w:top w:w="0" w:type="dxa"/>
            <w:bottom w:w="0" w:type="dxa"/>
          </w:tblCellMar>
        </w:tblPrEx>
        <w:tc>
          <w:tcPr>
            <w:tcW w:w="106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72B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16333" w:rsidRDefault="00D16333" w:rsidP="00C32882">
            <w:pPr>
              <w:spacing w:after="0"/>
            </w:pPr>
            <w:r>
              <w:t xml:space="preserve">3. </w:t>
            </w:r>
            <w:r w:rsidR="00E10B2F">
              <w:t>CONOCIMIENTO DEL TEMA</w:t>
            </w:r>
          </w:p>
        </w:tc>
      </w:tr>
      <w:tr w:rsidR="00892FED" w:rsidTr="00256036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ESTRUCTURA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Se introduce el tema.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892FED" w:rsidTr="00256036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5F497A" w:themeColor="accent4" w:themeShade="BF"/>
              </w:rPr>
            </w:pP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Los puntos más importantes quedan claros.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892FED" w:rsidTr="00256036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5F497A" w:themeColor="accent4" w:themeShade="BF"/>
              </w:rPr>
            </w:pP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Se despide el tema.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E10B2F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Pr="00892FED" w:rsidRDefault="00E10B2F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DOCUMENTACIÓN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  <w:r>
              <w:t>Contiene información detallada sobre los aspectos que se tratan.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</w:tr>
      <w:tr w:rsidR="00E04E28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4E28" w:rsidRDefault="00E04E28" w:rsidP="00C32882">
            <w:pPr>
              <w:spacing w:after="0"/>
            </w:pP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4E28" w:rsidRDefault="00E04E28" w:rsidP="00C32882">
            <w:pPr>
              <w:spacing w:after="0"/>
            </w:pPr>
            <w:r>
              <w:t>La información se ha reelaborado con su propio vocabulario y no se trata de un “corta y pega”.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4E28" w:rsidRDefault="00E04E28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4E28" w:rsidRDefault="00E04E28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4E28" w:rsidRDefault="00E04E28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04E28" w:rsidRDefault="00E04E28" w:rsidP="00C32882">
            <w:pPr>
              <w:spacing w:after="0"/>
            </w:pPr>
          </w:p>
        </w:tc>
      </w:tr>
      <w:tr w:rsidR="00E10B2F" w:rsidTr="003B117C">
        <w:tblPrEx>
          <w:tblCellMar>
            <w:top w:w="0" w:type="dxa"/>
            <w:bottom w:w="0" w:type="dxa"/>
          </w:tblCellMar>
        </w:tblPrEx>
        <w:tc>
          <w:tcPr>
            <w:tcW w:w="1062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72B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  <w:r>
              <w:t>4. IMAGEN Y EDICIÓN</w:t>
            </w:r>
          </w:p>
        </w:tc>
      </w:tr>
      <w:tr w:rsidR="00E10B2F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Pr="00892FED" w:rsidRDefault="00E04E28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AMBIENTACIÓN Y VESTUARIO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04E28" w:rsidP="00C32882">
            <w:pPr>
              <w:spacing w:after="0"/>
            </w:pPr>
            <w:r>
              <w:t>Se cuida el vestuario y la ambientación.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</w:tr>
      <w:tr w:rsidR="00E10B2F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Pr="00892FED" w:rsidRDefault="00E04E28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ENCUADRE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04E28" w:rsidP="00C32882">
            <w:pPr>
              <w:spacing w:after="0"/>
            </w:pPr>
            <w:r>
              <w:t>El encuadre y los planos son adecuados.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10B2F" w:rsidRDefault="00E10B2F" w:rsidP="00C32882">
            <w:pPr>
              <w:spacing w:after="0"/>
            </w:pPr>
          </w:p>
        </w:tc>
      </w:tr>
      <w:tr w:rsidR="00892FED" w:rsidTr="00DA1CDC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5F497A" w:themeColor="accent4" w:themeShade="BF"/>
              </w:rPr>
            </w:pPr>
            <w:r w:rsidRPr="00892FED">
              <w:rPr>
                <w:b/>
                <w:color w:val="5F497A" w:themeColor="accent4" w:themeShade="BF"/>
              </w:rPr>
              <w:t>EDICIÓN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El vídeo está bien montado.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892FED" w:rsidTr="00DA1CDC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La banda sonora es adecuada.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3B117C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B117C" w:rsidRDefault="003B117C" w:rsidP="00C32882">
            <w:pPr>
              <w:spacing w:after="0"/>
              <w:jc w:val="right"/>
            </w:pPr>
            <w:r>
              <w:t xml:space="preserve">GRABACIÓN. </w:t>
            </w:r>
            <w:r>
              <w:t>Le pondría una nota numérica global de: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</w:tr>
      <w:tr w:rsidR="00D62DF7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  <w:rPr>
                <w:b/>
                <w:color w:val="306000"/>
              </w:rPr>
            </w:pPr>
            <w:r w:rsidRPr="00D62DF7">
              <w:rPr>
                <w:b/>
                <w:color w:val="306000"/>
              </w:rPr>
              <w:t>5. PÓSTER</w:t>
            </w:r>
          </w:p>
          <w:p w:rsidR="00892FED" w:rsidRPr="00892FED" w:rsidRDefault="00892FED" w:rsidP="00C32882">
            <w:pPr>
              <w:spacing w:after="0"/>
              <w:rPr>
                <w:color w:val="306000"/>
              </w:rPr>
            </w:pPr>
            <w:r w:rsidRPr="00892FED">
              <w:rPr>
                <w:sz w:val="20"/>
              </w:rPr>
              <w:t>VALORACIÓN INDIVIDUAL (1-4)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Pr="00D62DF7" w:rsidRDefault="003B117C" w:rsidP="00C32882">
            <w:pPr>
              <w:spacing w:after="0"/>
              <w:rPr>
                <w:b/>
                <w:color w:val="306000"/>
              </w:rPr>
            </w:pPr>
            <w:r w:rsidRPr="00D62DF7">
              <w:rPr>
                <w:b/>
                <w:color w:val="306000"/>
              </w:rPr>
              <w:t>1. NOMBRE ALUMNO/A:</w:t>
            </w:r>
          </w:p>
          <w:p w:rsidR="003B117C" w:rsidRPr="00D62DF7" w:rsidRDefault="003B117C" w:rsidP="00C32882">
            <w:pPr>
              <w:spacing w:after="0"/>
              <w:rPr>
                <w:b/>
                <w:color w:val="306000"/>
              </w:rPr>
            </w:pPr>
            <w:r w:rsidRPr="00D62DF7">
              <w:rPr>
                <w:b/>
                <w:color w:val="306000"/>
              </w:rPr>
              <w:t>2. NOMBRE ALUMNO/A:</w:t>
            </w:r>
          </w:p>
          <w:p w:rsidR="003B117C" w:rsidRPr="00D62DF7" w:rsidRDefault="003B117C" w:rsidP="00C32882">
            <w:pPr>
              <w:spacing w:after="0"/>
              <w:rPr>
                <w:b/>
                <w:color w:val="306000"/>
              </w:rPr>
            </w:pPr>
            <w:r w:rsidRPr="00D62DF7">
              <w:rPr>
                <w:b/>
                <w:color w:val="306000"/>
              </w:rPr>
              <w:t>3. NOMBRE ALUMNO/A:</w:t>
            </w:r>
          </w:p>
          <w:p w:rsidR="003B117C" w:rsidRPr="00D62DF7" w:rsidRDefault="003B117C" w:rsidP="00C32882">
            <w:pPr>
              <w:spacing w:after="0"/>
              <w:rPr>
                <w:b/>
                <w:color w:val="306000"/>
              </w:rPr>
            </w:pPr>
            <w:r w:rsidRPr="00D62DF7">
              <w:rPr>
                <w:b/>
                <w:color w:val="306000"/>
              </w:rPr>
              <w:t>4. NOMBRE ALUMNO/A: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Pr="00D62DF7" w:rsidRDefault="003B117C" w:rsidP="00C32882">
            <w:pPr>
              <w:spacing w:after="0"/>
              <w:rPr>
                <w:b/>
                <w:color w:val="306000"/>
              </w:rPr>
            </w:pPr>
            <w:r w:rsidRPr="00D62DF7">
              <w:rPr>
                <w:b/>
                <w:color w:val="306000"/>
              </w:rPr>
              <w:t>1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Pr="00D62DF7" w:rsidRDefault="003B117C" w:rsidP="00C32882">
            <w:pPr>
              <w:spacing w:after="0"/>
              <w:rPr>
                <w:b/>
                <w:color w:val="306000"/>
              </w:rPr>
            </w:pPr>
            <w:r w:rsidRPr="00D62DF7">
              <w:rPr>
                <w:b/>
                <w:color w:val="306000"/>
              </w:rPr>
              <w:t>2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Pr="00D62DF7" w:rsidRDefault="003B117C" w:rsidP="00C32882">
            <w:pPr>
              <w:spacing w:after="0"/>
              <w:rPr>
                <w:b/>
                <w:color w:val="306000"/>
              </w:rPr>
            </w:pPr>
            <w:r w:rsidRPr="00D62DF7">
              <w:rPr>
                <w:b/>
                <w:color w:val="306000"/>
              </w:rPr>
              <w:t>3</w:t>
            </w: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3BC" w:themeFill="accent3" w:themeFillTint="66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Pr="00D62DF7" w:rsidRDefault="003B117C" w:rsidP="00C32882">
            <w:pPr>
              <w:spacing w:after="0"/>
              <w:rPr>
                <w:b/>
                <w:color w:val="306000"/>
              </w:rPr>
            </w:pPr>
            <w:r w:rsidRPr="00D62DF7">
              <w:rPr>
                <w:b/>
                <w:color w:val="306000"/>
              </w:rPr>
              <w:t>4</w:t>
            </w:r>
          </w:p>
        </w:tc>
      </w:tr>
      <w:tr w:rsidR="00892FED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306000"/>
              </w:rPr>
            </w:pPr>
            <w:r w:rsidRPr="00892FED">
              <w:rPr>
                <w:b/>
                <w:color w:val="306000"/>
              </w:rPr>
              <w:t>ATRACTIVO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Es original y me invita a pararme en los elementos.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892FED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306000"/>
              </w:rPr>
            </w:pP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Es demasiado simple.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892FED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306000"/>
              </w:rPr>
            </w:pP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Está muy elaborado.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3B117C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Pr="00892FED" w:rsidRDefault="003B117C" w:rsidP="00C32882">
            <w:pPr>
              <w:spacing w:after="0"/>
              <w:rPr>
                <w:b/>
                <w:color w:val="306000"/>
              </w:rPr>
            </w:pPr>
            <w:r w:rsidRPr="00892FED">
              <w:rPr>
                <w:b/>
                <w:color w:val="306000"/>
              </w:rPr>
              <w:t>ESTRUCTURA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  <w:r>
              <w:t>Quedan claros los elementos principales.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</w:tr>
      <w:tr w:rsidR="00892FED" w:rsidTr="00D52036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306000"/>
              </w:rPr>
            </w:pPr>
            <w:r w:rsidRPr="00892FED">
              <w:rPr>
                <w:b/>
                <w:color w:val="306000"/>
              </w:rPr>
              <w:t>ORTOGRAFÍA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No contiene faltas de ortografía ni de acentuación.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892FED" w:rsidTr="00D52036">
        <w:tblPrEx>
          <w:tblCellMar>
            <w:top w:w="0" w:type="dxa"/>
            <w:bottom w:w="0" w:type="dxa"/>
          </w:tblCellMar>
        </w:tblPrEx>
        <w:tc>
          <w:tcPr>
            <w:tcW w:w="19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Pr="00892FED" w:rsidRDefault="00892FED" w:rsidP="00C32882">
            <w:pPr>
              <w:spacing w:after="0"/>
              <w:rPr>
                <w:b/>
                <w:color w:val="306000"/>
              </w:rPr>
            </w:pP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  <w:r>
              <w:t>Está bien puntuado.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92FED" w:rsidRDefault="00892FED" w:rsidP="00C32882">
            <w:pPr>
              <w:spacing w:after="0"/>
            </w:pPr>
          </w:p>
        </w:tc>
      </w:tr>
      <w:tr w:rsidR="003B117C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Pr="00892FED" w:rsidRDefault="003B117C" w:rsidP="00C32882">
            <w:pPr>
              <w:spacing w:after="0"/>
              <w:rPr>
                <w:b/>
                <w:color w:val="306000"/>
              </w:rPr>
            </w:pPr>
            <w:r w:rsidRPr="00892FED">
              <w:rPr>
                <w:b/>
                <w:color w:val="306000"/>
              </w:rPr>
              <w:t>UTILIDAD</w:t>
            </w:r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  <w:r>
              <w:t>Me podría servir para estudiar.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</w:tr>
      <w:tr w:rsidR="003B117C" w:rsidTr="00892FED">
        <w:tblPrEx>
          <w:tblCellMar>
            <w:top w:w="0" w:type="dxa"/>
            <w:bottom w:w="0" w:type="dxa"/>
          </w:tblCellMar>
        </w:tblPrEx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  <w:bookmarkStart w:id="0" w:name="_GoBack" w:colFirst="0" w:colLast="0"/>
          </w:p>
        </w:tc>
        <w:tc>
          <w:tcPr>
            <w:tcW w:w="7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  <w:jc w:val="right"/>
            </w:pPr>
            <w:r>
              <w:t>PÓSTER. Le pondría una nota numérica global de:</w:t>
            </w: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  <w:tc>
          <w:tcPr>
            <w:tcW w:w="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B117C" w:rsidRDefault="003B117C" w:rsidP="00C32882">
            <w:pPr>
              <w:spacing w:after="0"/>
            </w:pPr>
          </w:p>
        </w:tc>
      </w:tr>
      <w:bookmarkEnd w:id="0"/>
    </w:tbl>
    <w:p w:rsidR="00C31265" w:rsidRDefault="00C31265"/>
    <w:sectPr w:rsidR="00C31265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2D4B" w:rsidRDefault="003A2D4B">
      <w:pPr>
        <w:spacing w:after="0" w:line="240" w:lineRule="auto"/>
      </w:pPr>
      <w:r>
        <w:separator/>
      </w:r>
    </w:p>
  </w:endnote>
  <w:endnote w:type="continuationSeparator" w:id="0">
    <w:p w:rsidR="003A2D4B" w:rsidRDefault="003A2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2D4B" w:rsidRDefault="003A2D4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3A2D4B" w:rsidRDefault="003A2D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C31265"/>
    <w:rsid w:val="002123F0"/>
    <w:rsid w:val="003A2D4B"/>
    <w:rsid w:val="003B117C"/>
    <w:rsid w:val="007648FF"/>
    <w:rsid w:val="00892FED"/>
    <w:rsid w:val="009245F1"/>
    <w:rsid w:val="00C31265"/>
    <w:rsid w:val="00C32882"/>
    <w:rsid w:val="00C8652D"/>
    <w:rsid w:val="00D16333"/>
    <w:rsid w:val="00D62DF7"/>
    <w:rsid w:val="00D872E6"/>
    <w:rsid w:val="00E04E28"/>
    <w:rsid w:val="00E10B2F"/>
    <w:rsid w:val="00E81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pPr>
      <w:ind w:left="720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32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28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pPr>
      <w:ind w:left="720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32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28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330</Words>
  <Characters>1815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ACER</cp:lastModifiedBy>
  <cp:revision>9</cp:revision>
  <cp:lastPrinted>2018-11-08T14:50:00Z</cp:lastPrinted>
  <dcterms:created xsi:type="dcterms:W3CDTF">2018-11-08T13:27:00Z</dcterms:created>
  <dcterms:modified xsi:type="dcterms:W3CDTF">2018-11-08T14:52:00Z</dcterms:modified>
</cp:coreProperties>
</file>